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770"/>
        <w:gridCol w:w="540"/>
        <w:gridCol w:w="4500"/>
        <w:gridCol w:w="450"/>
        <w:gridCol w:w="4850"/>
      </w:tblGrid>
      <w:tr w:rsidR="009808E4" w14:paraId="29A7773E" w14:textId="77777777" w:rsidTr="001C4FCB">
        <w:trPr>
          <w:trHeight w:val="7648"/>
        </w:trPr>
        <w:tc>
          <w:tcPr>
            <w:tcW w:w="4770" w:type="dxa"/>
          </w:tcPr>
          <w:p w14:paraId="280D4D99" w14:textId="2F663F2C" w:rsidR="009808E4" w:rsidRDefault="00EC6884" w:rsidP="00D71A8B">
            <w:pPr>
              <w:pStyle w:val="Heading1"/>
            </w:pPr>
            <w:r>
              <w:t>Title 1</w:t>
            </w:r>
          </w:p>
          <w:p w14:paraId="4FB5787D" w14:textId="5C62EA1A" w:rsidR="009808E4" w:rsidRPr="003B3DDC" w:rsidRDefault="009808E4" w:rsidP="00E45B8A">
            <w:pPr>
              <w:rPr>
                <w:noProof/>
              </w:rPr>
            </w:pPr>
          </w:p>
        </w:tc>
        <w:tc>
          <w:tcPr>
            <w:tcW w:w="540" w:type="dxa"/>
          </w:tcPr>
          <w:p w14:paraId="7FDC3FD4" w14:textId="77777777" w:rsidR="009808E4" w:rsidRDefault="009808E4" w:rsidP="002C2634"/>
        </w:tc>
        <w:tc>
          <w:tcPr>
            <w:tcW w:w="4500" w:type="dxa"/>
            <w:vAlign w:val="center"/>
          </w:tcPr>
          <w:p w14:paraId="3F89A1D9" w14:textId="48033CBB" w:rsidR="009808E4" w:rsidRPr="003B3DDC" w:rsidRDefault="00E45B8A" w:rsidP="00D71A8B">
            <w:pPr>
              <w:pStyle w:val="Quote"/>
            </w:pPr>
            <w:r>
              <w:t>“Our ability to achieve personal and business success is directly related to how well we can break through f</w:t>
            </w:r>
            <w:bookmarkStart w:id="0" w:name="_GoBack"/>
            <w:bookmarkEnd w:id="0"/>
            <w:r>
              <w:t>ear”</w:t>
            </w:r>
          </w:p>
        </w:tc>
        <w:tc>
          <w:tcPr>
            <w:tcW w:w="450" w:type="dxa"/>
          </w:tcPr>
          <w:p w14:paraId="1E12E929" w14:textId="77777777" w:rsidR="009808E4" w:rsidRDefault="009808E4" w:rsidP="002C2634"/>
        </w:tc>
        <w:tc>
          <w:tcPr>
            <w:tcW w:w="4850" w:type="dxa"/>
          </w:tcPr>
          <w:p w14:paraId="56878FE0" w14:textId="77777777" w:rsidR="009808E4" w:rsidRDefault="009808E4" w:rsidP="002C2634"/>
        </w:tc>
      </w:tr>
      <w:tr w:rsidR="002C2634" w14:paraId="7FC38759" w14:textId="77777777" w:rsidTr="0009483E">
        <w:trPr>
          <w:trHeight w:val="3456"/>
        </w:trPr>
        <w:tc>
          <w:tcPr>
            <w:tcW w:w="4770" w:type="dxa"/>
          </w:tcPr>
          <w:p w14:paraId="18964A76" w14:textId="77777777" w:rsidR="002C2634" w:rsidRDefault="002C2634" w:rsidP="002C2634"/>
        </w:tc>
        <w:tc>
          <w:tcPr>
            <w:tcW w:w="540" w:type="dxa"/>
          </w:tcPr>
          <w:p w14:paraId="58B3488A" w14:textId="77777777" w:rsidR="002C2634" w:rsidRDefault="002C2634" w:rsidP="002C2634"/>
        </w:tc>
        <w:tc>
          <w:tcPr>
            <w:tcW w:w="4500" w:type="dxa"/>
            <w:vAlign w:val="bottom"/>
          </w:tcPr>
          <w:p w14:paraId="70F2AE65" w14:textId="68C17574" w:rsidR="00F5441F" w:rsidRPr="00F5441F" w:rsidRDefault="00E45B8A" w:rsidP="00F5441F">
            <w:pPr>
              <w:pStyle w:val="ContactInfo"/>
            </w:pPr>
            <w:r>
              <w:t>demo date</w:t>
            </w:r>
          </w:p>
          <w:p w14:paraId="291957D9" w14:textId="224FE03D" w:rsidR="00F5441F" w:rsidRPr="00F5441F" w:rsidRDefault="00E45B8A" w:rsidP="00F5441F">
            <w:pPr>
              <w:pStyle w:val="ContactInfo"/>
            </w:pPr>
            <w:r>
              <w:t>student name</w:t>
            </w:r>
          </w:p>
          <w:p w14:paraId="15607F14" w14:textId="665C7515" w:rsidR="00F5441F" w:rsidRPr="00F5441F" w:rsidRDefault="00E45B8A" w:rsidP="00F5441F">
            <w:pPr>
              <w:pStyle w:val="ContactInfo"/>
            </w:pPr>
            <w:r>
              <w:t xml:space="preserve">Project </w:t>
            </w:r>
            <w:sdt>
              <w:sdtPr>
                <w:id w:val="-1619067901"/>
                <w:placeholder>
                  <w:docPart w:val="5C5587D21C2E470FA91E12F5C94635B0"/>
                </w:placeholder>
                <w:temporary/>
                <w:showingPlcHdr/>
                <w15:appearance w15:val="hidden"/>
              </w:sdtPr>
              <w:sdtEndPr/>
              <w:sdtContent>
                <w:r w:rsidR="00F5441F" w:rsidRPr="00F5441F">
                  <w:rPr>
                    <w:rStyle w:val="PlaceholderText"/>
                    <w:color w:val="44546A" w:themeColor="text2"/>
                  </w:rPr>
                  <w:t>Website</w:t>
                </w:r>
              </w:sdtContent>
            </w:sdt>
            <w:r>
              <w:t xml:space="preserve"> url</w:t>
            </w:r>
          </w:p>
          <w:p w14:paraId="31F7E720" w14:textId="56816183" w:rsidR="002C2634" w:rsidRPr="00F5441F" w:rsidRDefault="002C2634" w:rsidP="00F5441F">
            <w:pPr>
              <w:pStyle w:val="ContactInfo"/>
            </w:pPr>
          </w:p>
        </w:tc>
        <w:tc>
          <w:tcPr>
            <w:tcW w:w="450" w:type="dxa"/>
          </w:tcPr>
          <w:p w14:paraId="0E6A8DB2" w14:textId="77777777" w:rsidR="002C2634" w:rsidRDefault="002C2634" w:rsidP="002C2634"/>
        </w:tc>
        <w:tc>
          <w:tcPr>
            <w:tcW w:w="4850" w:type="dxa"/>
            <w:vAlign w:val="bottom"/>
          </w:tcPr>
          <w:p w14:paraId="28CA9BB0" w14:textId="77777777" w:rsidR="002C2634" w:rsidRDefault="0009483E" w:rsidP="0009483E">
            <w:pPr>
              <w:spacing w:after="4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6DF5C0" wp14:editId="68995EAB">
                      <wp:extent cx="2267374" cy="1949874"/>
                      <wp:effectExtent l="0" t="0" r="0" b="0"/>
                      <wp:docPr id="21" name="Frame 21" descr="Insert Logo her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374" cy="1949874"/>
                              </a:xfrm>
                              <a:prstGeom prst="frame">
                                <a:avLst>
                                  <a:gd name="adj1" fmla="val 6745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CDD1EF" w14:textId="6D83FB48" w:rsidR="0009483E" w:rsidRPr="00F5441F" w:rsidRDefault="00E45B8A" w:rsidP="0009483E">
                                  <w:pPr>
                                    <w:jc w:val="center"/>
                                    <w:rPr>
                                      <w:sz w:val="44"/>
                                    </w:rPr>
                                  </w:pPr>
                                  <w:r>
                                    <w:rPr>
                                      <w:sz w:val="44"/>
                                    </w:rPr>
                                    <w:t>HealthCare Management System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6DF5C0" id="Frame 21" o:spid="_x0000_s1026" alt="Insert Logo here" style="width:178.55pt;height:15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267374,19498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" adj="-11796480,,5400" path="m,l2267374,r,1949874l,1949874,,xm131519,131519r,1686836l2135855,1818355r,-1686836l131519,131519xe" fillcolor="white [3212]" stroked="f" strokeweight="1pt">
                      <v:stroke joinstyle="miter"/>
                      <v:formulas/>
                      <v:path arrowok="t" o:connecttype="custom" o:connectlocs="0,0;2267374,0;2267374,1949874;0,1949874;0,0;131519,131519;131519,1818355;2135855,1818355;2135855,131519;131519,131519" o:connectangles="0,0,0,0,0,0,0,0,0,0" textboxrect="0,0,2267374,1949874"/>
                      <v:textbox>
                        <w:txbxContent>
                          <w:p w14:paraId="3BCDD1EF" w14:textId="6D83FB48" w:rsidR="0009483E" w:rsidRPr="00F5441F" w:rsidRDefault="00E45B8A" w:rsidP="0009483E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HealthCare Management System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B2C6E6D" w14:textId="77777777" w:rsidR="003611B8" w:rsidRDefault="003611B8">
      <w:r>
        <w:br w:type="page"/>
      </w: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770"/>
        <w:gridCol w:w="540"/>
        <w:gridCol w:w="4500"/>
        <w:gridCol w:w="450"/>
        <w:gridCol w:w="4850"/>
      </w:tblGrid>
      <w:tr w:rsidR="00B8476B" w14:paraId="0B8D5B5B" w14:textId="77777777" w:rsidTr="00B340B6">
        <w:trPr>
          <w:trHeight w:val="11113"/>
        </w:trPr>
        <w:tc>
          <w:tcPr>
            <w:tcW w:w="4770" w:type="dxa"/>
          </w:tcPr>
          <w:p w14:paraId="42950046" w14:textId="3D60409C" w:rsidR="00B8476B" w:rsidRPr="003B3DDC" w:rsidRDefault="00EC6884" w:rsidP="00F5441F">
            <w:pPr>
              <w:pStyle w:val="Heading1"/>
            </w:pPr>
            <w:bookmarkStart w:id="1" w:name="_Hlk514702240"/>
            <w:r>
              <w:lastRenderedPageBreak/>
              <w:t>title 2</w:t>
            </w:r>
          </w:p>
          <w:bookmarkEnd w:id="1"/>
          <w:p w14:paraId="5FCB1237" w14:textId="3EB2FAA6" w:rsidR="00B8476B" w:rsidRPr="003B3DDC" w:rsidRDefault="00B8476B" w:rsidP="00E45B8A">
            <w:pPr>
              <w:rPr>
                <w:noProof/>
              </w:rPr>
            </w:pPr>
          </w:p>
        </w:tc>
        <w:tc>
          <w:tcPr>
            <w:tcW w:w="540" w:type="dxa"/>
          </w:tcPr>
          <w:p w14:paraId="0C86A81E" w14:textId="77777777" w:rsidR="00B8476B" w:rsidRDefault="00B8476B" w:rsidP="000871A1"/>
        </w:tc>
        <w:tc>
          <w:tcPr>
            <w:tcW w:w="4500" w:type="dxa"/>
          </w:tcPr>
          <w:p w14:paraId="24EC3C19" w14:textId="1960E2C2" w:rsidR="00B8476B" w:rsidRPr="00F5441F" w:rsidRDefault="00EC6884" w:rsidP="00F5441F">
            <w:pPr>
              <w:pStyle w:val="Heading1Alt"/>
            </w:pPr>
            <w:r>
              <w:t>title 3</w:t>
            </w:r>
          </w:p>
          <w:p w14:paraId="155C82BB" w14:textId="5B665B58" w:rsidR="00B8476B" w:rsidRPr="00F5441F" w:rsidRDefault="00B8476B" w:rsidP="00E45B8A">
            <w:pPr>
              <w:pStyle w:val="NormalonDarkBackground"/>
            </w:pPr>
          </w:p>
        </w:tc>
        <w:tc>
          <w:tcPr>
            <w:tcW w:w="450" w:type="dxa"/>
          </w:tcPr>
          <w:p w14:paraId="190FFF2D" w14:textId="77777777" w:rsidR="00B8476B" w:rsidRDefault="00B8476B" w:rsidP="000871A1"/>
        </w:tc>
        <w:tc>
          <w:tcPr>
            <w:tcW w:w="4850" w:type="dxa"/>
            <w:tcBorders>
              <w:bottom w:val="nil"/>
            </w:tcBorders>
          </w:tcPr>
          <w:p w14:paraId="15BD2084" w14:textId="27DC573A" w:rsidR="00B8476B" w:rsidRPr="00F5441F" w:rsidRDefault="00EC6884" w:rsidP="00B8476B">
            <w:pPr>
              <w:pStyle w:val="Heading1SpaceAbove"/>
            </w:pPr>
            <w:r>
              <w:t>title 4</w:t>
            </w:r>
          </w:p>
          <w:p w14:paraId="5AFF347C" w14:textId="3C266F86" w:rsidR="00B8476B" w:rsidRDefault="00B8476B" w:rsidP="00E45B8A"/>
        </w:tc>
      </w:tr>
    </w:tbl>
    <w:p w14:paraId="48F67186" w14:textId="77777777" w:rsidR="0043117B" w:rsidRPr="00B74BA4" w:rsidRDefault="00F00830" w:rsidP="003B3DDC"/>
    <w:sectPr w:rsidR="0043117B" w:rsidRPr="00B74BA4" w:rsidSect="002C2634">
      <w:headerReference w:type="default" r:id="rId11"/>
      <w:headerReference w:type="first" r:id="rId12"/>
      <w:pgSz w:w="15840" w:h="12240" w:orient="landscape" w:code="1"/>
      <w:pgMar w:top="360" w:right="360" w:bottom="360" w:left="36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A84FC" w14:textId="77777777" w:rsidR="00F00830" w:rsidRDefault="00F00830" w:rsidP="00EE0D42">
      <w:pPr>
        <w:spacing w:after="0" w:line="240" w:lineRule="auto"/>
      </w:pPr>
      <w:r>
        <w:separator/>
      </w:r>
    </w:p>
  </w:endnote>
  <w:endnote w:type="continuationSeparator" w:id="0">
    <w:p w14:paraId="0BEDDA92" w14:textId="77777777" w:rsidR="00F00830" w:rsidRDefault="00F00830" w:rsidP="00EE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MinchoE">
    <w:charset w:val="80"/>
    <w:family w:val="modern"/>
    <w:pitch w:val="fixed"/>
    <w:sig w:usb0="E00002FF" w:usb1="2AC7EDFE" w:usb2="00000012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790ABE" w14:textId="77777777" w:rsidR="00F00830" w:rsidRDefault="00F00830" w:rsidP="00EE0D42">
      <w:pPr>
        <w:spacing w:after="0" w:line="240" w:lineRule="auto"/>
      </w:pPr>
      <w:r>
        <w:separator/>
      </w:r>
    </w:p>
  </w:footnote>
  <w:footnote w:type="continuationSeparator" w:id="0">
    <w:p w14:paraId="429FACCA" w14:textId="77777777" w:rsidR="00F00830" w:rsidRDefault="00F00830" w:rsidP="00EE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9AE12" w14:textId="77777777" w:rsidR="003B3DDC" w:rsidRDefault="003B3DD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AAE5768" wp14:editId="0D5C39A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612086" cy="7301345"/>
              <wp:effectExtent l="0" t="0" r="0" b="889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86" cy="7301345"/>
                        <a:chOff x="0" y="0"/>
                        <a:chExt cx="9612086" cy="7301345"/>
                      </a:xfrm>
                    </wpg:grpSpPr>
                    <wps:wsp>
                      <wps:cNvPr id="220" name="Rectangle 40"/>
                      <wps:cNvSpPr/>
                      <wps:spPr>
                        <a:xfrm>
                          <a:off x="0" y="4191000"/>
                          <a:ext cx="6400800" cy="308857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Rectangle 40"/>
                      <wps:cNvSpPr/>
                      <wps:spPr>
                        <a:xfrm>
                          <a:off x="6411686" y="10886"/>
                          <a:ext cx="3200400" cy="115062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" name="Rectangle 40" descr="Worms eye view of city scape" title="City Scape"/>
                      <wps:cNvSpPr/>
                      <wps:spPr>
                        <a:xfrm>
                          <a:off x="10886" y="4212771"/>
                          <a:ext cx="6400800" cy="3088574"/>
                        </a:xfrm>
                        <a:prstGeom prst="rect">
                          <a:avLst/>
                        </a:prstGeom>
                        <a:blipFill dpi="0" rotWithShape="1">
                          <a:blip r:embed="rId1">
                            <a:alphaModFix amt="50000"/>
                          </a:blip>
                          <a:srcRect/>
                          <a:stretch>
                            <a:fillRect t="-31654" r="-284" b="-3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" name="Rectangle 40" descr="Abstract building closeup" title="Abstract building closeup"/>
                      <wps:cNvSpPr/>
                      <wps:spPr>
                        <a:xfrm>
                          <a:off x="6400800" y="0"/>
                          <a:ext cx="3200400" cy="1150620"/>
                        </a:xfrm>
                        <a:prstGeom prst="rect">
                          <a:avLst/>
                        </a:prstGeom>
                        <a:blipFill dpi="0" rotWithShape="1">
                          <a:blip r:embed="rId2">
                            <a:alphaModFix amt="50000"/>
                          </a:blip>
                          <a:srcRect/>
                          <a:stretch>
                            <a:fillRect l="-239" r="-760" b="-5894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reeform: Shape 28"/>
                      <wps:cNvSpPr/>
                      <wps:spPr>
                        <a:xfrm rot="5400000">
                          <a:off x="3200400" y="2471057"/>
                          <a:ext cx="3200400" cy="319954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reeform: Shape 31"/>
                      <wps:cNvSpPr/>
                      <wps:spPr>
                        <a:xfrm>
                          <a:off x="3200400" y="0"/>
                          <a:ext cx="3200400" cy="4908550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40"/>
                      <wps:cNvSpPr/>
                      <wps:spPr>
                        <a:xfrm>
                          <a:off x="6411686" y="5802086"/>
                          <a:ext cx="3200400" cy="148169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tangle 40" descr="Abstract building closeup" title="Abstract building closeup"/>
                      <wps:cNvSpPr/>
                      <wps:spPr>
                        <a:xfrm>
                          <a:off x="6400800" y="5812971"/>
                          <a:ext cx="3200400" cy="1481696"/>
                        </a:xfrm>
                        <a:prstGeom prst="rect">
                          <a:avLst/>
                        </a:prstGeom>
                        <a:blipFill dpi="0" rotWithShape="1">
                          <a:blip r:embed="rId3">
                            <a:alphaModFix amt="50000"/>
                          </a:blip>
                          <a:srcRect/>
                          <a:stretch>
                            <a:fillRect l="-239" r="-760" b="-5894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95500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group w14:anchorId="2CC02DFC" id="Group 22" o:spid="_x0000_s1026" style="position:absolute;margin-left:0;margin-top:0;width:756.85pt;height:574.9pt;z-index:251663360;mso-width-percent:955;mso-height-percent:940;mso-position-horizontal:center;mso-position-horizontal-relative:page;mso-position-vertical:center;mso-position-vertical-relative:page;mso-width-percent:955;mso-height-percent:940" coordsize="96120,730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">
              <v:rect id="Rectangle 40" o:spid="_x0000_s1027" style="position:absolute;top:41910;width:64008;height:30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" fillcolor="#44546a [3215]" stroked="f" strokeweight="1pt"/>
              <v:rect id="Rectangle 40" o:spid="_x0000_s1028" style="position:absolute;left:64116;top:108;width:32004;height:11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" fillcolor="#44546a [3215]" stroked="f" strokeweight="1pt"/>
              <v:rect id="Rectangle 40" o:spid="_x0000_s1029" alt="Worms eye view of city scape" style="position:absolute;left:108;top:42127;width:64008;height:30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" stroked="f" strokeweight="1pt">
                <v:fill r:id="rId4" o:title="Worms eye view of city scape" opacity=".5" recolor="t" rotate="t" type="frame"/>
              </v:rect>
              <v:rect id="Rectangle 40" o:spid="_x0000_s1030" alt="Abstract building closeup" style="position:absolute;left:64008;width:32004;height:1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" stroked="f" strokeweight="1pt">
                <v:fill r:id="rId5" o:title="Abstract building closeup" opacity=".5" recolor="t" rotate="t" type="frame"/>
              </v:rect>
              <v:shape id="Freeform: Shape 28" o:spid="_x0000_s1031" style="position:absolute;left:32004;top:24710;width:32004;height:31995;rotation: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" path="m3120391,1599883l2467292,3199765,,3199765r,-635l1854517,3199130,2507616,1599248,1854777,r612516,l3120391,1599883xe" fillcolor="#ed7d31 [3205]" stroked="f" strokeweight="1pt">
                <v:fill opacity="46003f"/>
                <v:stroke joinstyle="miter"/>
                <v:path arrowok="t" o:connecttype="custom" o:connectlocs="3200400,1599770;2530555,3199540;0,3199540;0,3198905;1902068,3198905;2571913,1599136;1902335,0;2530556,0;3200400,1599770" o:connectangles="0,0,0,0,0,0,0,0,0"/>
              </v:shape>
              <v:shape id="Freeform: Shape 31" o:spid="_x0000_s1032" style="position:absolute;left:32004;width:32004;height:49085;visibility:visible;mso-wrap-style:square;v-text-anchor:middle" coordsize="3199766,490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" path="m,l3199765,r,2054859l3199766,2054859r,746016l3199764,2800875r,1454980l1600629,4908598,859,4255595r,-1454720l859,2398078r-859,l,xe" fillcolor="#ed7d31 [3205]" stroked="f" strokeweight="1pt">
                <v:stroke joinstyle="miter"/>
                <v:path arrowok="t" o:connecttype="custom" o:connectlocs="0,0;3200399,0;3200399,2054839;3200400,2054839;3200400,2800848;3200398,2800848;3200398,4255813;1600946,4908550;859,4255553;859,2800848;859,2398055;0,2398055" o:connectangles="0,0,0,0,0,0,0,0,0,0,0,0"/>
              </v:shape>
              <v:rect id="Rectangle 40" o:spid="_x0000_s1033" style="position:absolute;left:64116;top:58020;width:32004;height:14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" fillcolor="#44546a [3215]" stroked="f" strokeweight="1pt"/>
              <v:rect id="Rectangle 40" o:spid="_x0000_s1034" alt="Abstract building closeup" style="position:absolute;left:64008;top:58129;width:32004;height:14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" stroked="f" strokeweight="1pt">
                <v:fill r:id="rId6" o:title="Abstract building closeup" opacity=".5" recolor="t" rotate="t" type="frame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3CD9D" w14:textId="77777777" w:rsidR="002C2634" w:rsidRDefault="002C26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61D764B" wp14:editId="534FE9E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94504" cy="7338605"/>
              <wp:effectExtent l="0" t="0" r="5715" b="8255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9594504" cy="7338605"/>
                        <a:chOff x="0" y="0"/>
                        <a:chExt cx="9594504" cy="7338605"/>
                      </a:xfrm>
                    </wpg:grpSpPr>
                    <wps:wsp>
                      <wps:cNvPr id="6" name="Rectangle 40"/>
                      <wps:cNvSpPr/>
                      <wps:spPr>
                        <a:xfrm>
                          <a:off x="6389914" y="0"/>
                          <a:ext cx="3200400" cy="73152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40" descr="City Scape" title="Hero Image"/>
                      <wps:cNvSpPr/>
                      <wps:spPr>
                        <a:xfrm>
                          <a:off x="6389914" y="0"/>
                          <a:ext cx="3200400" cy="7315200"/>
                        </a:xfrm>
                        <a:prstGeom prst="rect">
                          <a:avLst/>
                        </a:prstGeom>
                        <a:blipFill dpi="0" rotWithShape="1">
                          <a:blip r:embed="rId1">
                            <a:alphaModFix amt="50000"/>
                          </a:blip>
                          <a:srcRect/>
                          <a:stretch>
                            <a:fillRect l="-51496" r="-999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31"/>
                      <wps:cNvSpPr/>
                      <wps:spPr>
                        <a:xfrm>
                          <a:off x="3189514" y="0"/>
                          <a:ext cx="3200400" cy="4910328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eform: Shape 28"/>
                      <wps:cNvSpPr/>
                      <wps:spPr>
                        <a:xfrm rot="5400000">
                          <a:off x="3188561" y="2468200"/>
                          <a:ext cx="3200400" cy="320040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25"/>
                      <wps:cNvSpPr/>
                      <wps:spPr>
                        <a:xfrm>
                          <a:off x="6389914" y="4484915"/>
                          <a:ext cx="3199130" cy="2853690"/>
                        </a:xfrm>
                        <a:custGeom>
                          <a:avLst/>
                          <a:gdLst>
                            <a:gd name="connsiteX0" fmla="*/ 1599250 w 3199132"/>
                            <a:gd name="connsiteY0" fmla="*/ 0 h 2854156"/>
                            <a:gd name="connsiteX1" fmla="*/ 3199132 w 3199132"/>
                            <a:gd name="connsiteY1" fmla="*/ 653099 h 2854156"/>
                            <a:gd name="connsiteX2" fmla="*/ 3199132 w 3199132"/>
                            <a:gd name="connsiteY2" fmla="*/ 2108031 h 2854156"/>
                            <a:gd name="connsiteX3" fmla="*/ 3199132 w 3199132"/>
                            <a:gd name="connsiteY3" fmla="*/ 2108031 h 2854156"/>
                            <a:gd name="connsiteX4" fmla="*/ 3199132 w 3199132"/>
                            <a:gd name="connsiteY4" fmla="*/ 2854156 h 2854156"/>
                            <a:gd name="connsiteX5" fmla="*/ 0 w 3199132"/>
                            <a:gd name="connsiteY5" fmla="*/ 2854156 h 2854156"/>
                            <a:gd name="connsiteX6" fmla="*/ 0 w 3199132"/>
                            <a:gd name="connsiteY6" fmla="*/ 2108031 h 2854156"/>
                            <a:gd name="connsiteX7" fmla="*/ 2 w 3199132"/>
                            <a:gd name="connsiteY7" fmla="*/ 2108031 h 2854156"/>
                            <a:gd name="connsiteX8" fmla="*/ 2 w 3199132"/>
                            <a:gd name="connsiteY8" fmla="*/ 652839 h 2854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99132" h="2854156">
                              <a:moveTo>
                                <a:pt x="1599250" y="0"/>
                              </a:moveTo>
                              <a:lnTo>
                                <a:pt x="3199132" y="653099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854156"/>
                              </a:lnTo>
                              <a:lnTo>
                                <a:pt x="0" y="2854156"/>
                              </a:lnTo>
                              <a:lnTo>
                                <a:pt x="0" y="2108031"/>
                              </a:lnTo>
                              <a:lnTo>
                                <a:pt x="2" y="2108031"/>
                              </a:lnTo>
                              <a:lnTo>
                                <a:pt x="2" y="65283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: Shape 18"/>
                      <wps:cNvSpPr>
                        <a:spLocks/>
                      </wps:cNvSpPr>
                      <wps:spPr>
                        <a:xfrm rot="16200000">
                          <a:off x="6430680" y="3707601"/>
                          <a:ext cx="3136392" cy="3191256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Rectangle 40"/>
                      <wps:cNvSpPr/>
                      <wps:spPr>
                        <a:xfrm>
                          <a:off x="0" y="5007429"/>
                          <a:ext cx="3200400" cy="228571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ctangle 40" descr="Geometric Building" title="Geometric Building"/>
                      <wps:cNvSpPr/>
                      <wps:spPr>
                        <a:xfrm>
                          <a:off x="0" y="5007429"/>
                          <a:ext cx="3187337" cy="2278380"/>
                        </a:xfrm>
                        <a:prstGeom prst="rect">
                          <a:avLst/>
                        </a:prstGeom>
                        <a:blipFill dpi="0" rotWithShape="1">
                          <a:blip r:embed="rId2">
                            <a:alphaModFix amt="50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95400</wp14:pctWidth>
              </wp14:sizeRelH>
              <wp14:sizeRelV relativeFrom="page">
                <wp14:pctHeight>94500</wp14:pctHeight>
              </wp14:sizeRelV>
            </wp:anchor>
          </w:drawing>
        </mc:Choice>
        <mc:Fallback>
          <w:pict>
            <v:group w14:anchorId="500227A4" id="Group 5" o:spid="_x0000_s1026" style="position:absolute;margin-left:0;margin-top:0;width:755.45pt;height:577.85pt;z-index:251661312;mso-width-percent:954;mso-height-percent:945;mso-position-horizontal:center;mso-position-horizontal-relative:page;mso-position-vertical:center;mso-position-vertical-relative:page;mso-width-percent:954;mso-height-percent:945" coordsize="95945,733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">
              <o:lock v:ext="edit" aspectratio="t"/>
              <v:rect id="Rectangle 40" o:spid="_x0000_s1027" style="position:absolute;left:63899;width:32004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" fillcolor="#44546a [3215]" stroked="f" strokeweight="1pt"/>
              <v:rect id="Rectangle 40" o:spid="_x0000_s1028" alt="City Scape" style="position:absolute;left:63899;width:32004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" stroked="f" strokeweight="1pt">
                <v:fill r:id="rId3" o:title="City Scape" opacity=".5" recolor="t" rotate="t" type="frame"/>
              </v:rect>
              <v:shape id="Freeform: Shape 31" o:spid="_x0000_s1029" style="position:absolute;left:31895;width:32004;height:49103;visibility:visible;mso-wrap-style:square;v-text-anchor:middle" coordsize="3199766,490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" path="m,l3199765,r,2054859l3199766,2054859r,746016l3199764,2800875r,1454980l1600629,4908598,859,4255595r,-1454720l859,2398078r-859,l,xe" fillcolor="#ed7d31 [3205]" stroked="f" strokeweight="1pt">
                <v:stroke joinstyle="miter"/>
                <v:path arrowok="t" o:connecttype="custom" o:connectlocs="0,0;3200399,0;3200399,2055583;3200400,2055583;3200400,2801862;3200398,2801862;3200398,4257355;1600946,4910328;859,4257095;859,2801862;859,2398923;0,2398923" o:connectangles="0,0,0,0,0,0,0,0,0,0,0,0"/>
              </v:shape>
              <v:shape id="Freeform: Shape 28" o:spid="_x0000_s1030" style="position:absolute;left:31885;top:24682;width:32004;height:32004;rotation: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" path="m3120391,1599883l2467292,3199765,,3199765r,-635l1854517,3199130,2507616,1599248,1854777,r612516,l3120391,1599883xe" fillcolor="#ed7d31 [3205]" stroked="f" strokeweight="1pt">
                <v:fill opacity="46003f"/>
                <v:stroke joinstyle="miter"/>
                <v:path arrowok="t" o:connecttype="custom" o:connectlocs="3200400,1600201;2530555,3200400;0,3200400;0,3199765;1902068,3199765;2571913,1599565;1902335,0;2530556,0;3200400,1600201" o:connectangles="0,0,0,0,0,0,0,0,0"/>
              </v:shape>
              <v:shape id="Freeform: Shape 25" o:spid="_x0000_s1031" style="position:absolute;left:63899;top:44849;width:31991;height:28537;visibility:visible;mso-wrap-style:square;v-text-anchor:middle" coordsize="3199132,2854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" path="m1599250,l3199132,653099r,1454932l3199132,2108031r,746125l,2854156,,2108031r2,l2,652839,1599250,xe" fillcolor="#ed7d31 [3205]" stroked="f" strokeweight="1pt">
                <v:stroke joinstyle="miter"/>
                <v:path arrowok="t" o:connecttype="custom" o:connectlocs="1599249,0;3199130,652992;3199130,2107687;3199130,2107687;3199130,2853690;0,2853690;0,2107687;2,2107687;2,652732" o:connectangles="0,0,0,0,0,0,0,0,0"/>
              </v:shape>
              <v:shape id="Freeform: Shape 18" o:spid="_x0000_s1032" style="position:absolute;left:64307;top:37075;width:31364;height:31913;rotation:-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" path="m3120391,1599883l2467292,3199765,,3199765r,-635l1854517,3199130,2507616,1599248,1854777,r612516,l3120391,1599883xe" fillcolor="#ed7d31 [3205]" stroked="f" strokeweight="1pt">
                <v:fill opacity="46003f"/>
                <v:stroke joinstyle="miter"/>
                <v:path arrowok="t" o:connecttype="custom" o:connectlocs="3136392,1595628;2479944,3191256;0,3191256;0,3190623;1864027,3190623;2520475,1594995;1864288,0;2479945,0;3136392,1595628" o:connectangles="0,0,0,0,0,0,0,0,0"/>
              </v:shape>
              <v:rect id="Rectangle 40" o:spid="_x0000_s1033" style="position:absolute;top:50074;width:32004;height:2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" fillcolor="#44546a [3215]" stroked="f" strokeweight="1pt"/>
              <v:rect id="Rectangle 40" o:spid="_x0000_s1034" alt="Geometric Building" style="position:absolute;top:50074;width:31873;height:22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" stroked="f" strokeweight="1pt">
                <v:fill r:id="rId4" o:title="Geometric Building" opacity=".5" recolor="t" rotate="t" type="frame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CF628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4224A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352C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7442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3330E49"/>
    <w:multiLevelType w:val="multilevel"/>
    <w:tmpl w:val="52A4F67A"/>
    <w:numStyleLink w:val="Style1"/>
  </w:abstractNum>
  <w:abstractNum w:abstractNumId="5" w15:restartNumberingAfterBreak="0">
    <w:nsid w:val="346E2CFD"/>
    <w:multiLevelType w:val="hybridMultilevel"/>
    <w:tmpl w:val="52A4F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D6D92"/>
    <w:multiLevelType w:val="multilevel"/>
    <w:tmpl w:val="52A4F67A"/>
    <w:styleLink w:val="Style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46531"/>
    <w:multiLevelType w:val="hybridMultilevel"/>
    <w:tmpl w:val="BAF03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13362"/>
    <w:multiLevelType w:val="multilevel"/>
    <w:tmpl w:val="9930420C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755397B"/>
    <w:multiLevelType w:val="hybridMultilevel"/>
    <w:tmpl w:val="8D849FB4"/>
    <w:lvl w:ilvl="0" w:tplc="4BC09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D6E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FDE3617"/>
    <w:multiLevelType w:val="hybridMultilevel"/>
    <w:tmpl w:val="BC3AB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8A"/>
    <w:rsid w:val="00004C89"/>
    <w:rsid w:val="00007244"/>
    <w:rsid w:val="00014D5B"/>
    <w:rsid w:val="00023293"/>
    <w:rsid w:val="000412DF"/>
    <w:rsid w:val="000470C3"/>
    <w:rsid w:val="0005081D"/>
    <w:rsid w:val="00061977"/>
    <w:rsid w:val="00070DA7"/>
    <w:rsid w:val="00083258"/>
    <w:rsid w:val="0008589E"/>
    <w:rsid w:val="0008782A"/>
    <w:rsid w:val="0009483E"/>
    <w:rsid w:val="000A065A"/>
    <w:rsid w:val="000A66FC"/>
    <w:rsid w:val="000D72FC"/>
    <w:rsid w:val="00112F7C"/>
    <w:rsid w:val="00120DEC"/>
    <w:rsid w:val="00126C13"/>
    <w:rsid w:val="0014700A"/>
    <w:rsid w:val="001B4EA3"/>
    <w:rsid w:val="001B6C0D"/>
    <w:rsid w:val="001C21B1"/>
    <w:rsid w:val="001D6CC4"/>
    <w:rsid w:val="002015E1"/>
    <w:rsid w:val="00242A78"/>
    <w:rsid w:val="00260C67"/>
    <w:rsid w:val="002802CE"/>
    <w:rsid w:val="002904EE"/>
    <w:rsid w:val="002B343F"/>
    <w:rsid w:val="002C2634"/>
    <w:rsid w:val="002F1024"/>
    <w:rsid w:val="003007A7"/>
    <w:rsid w:val="003222DC"/>
    <w:rsid w:val="003257E1"/>
    <w:rsid w:val="00325DEC"/>
    <w:rsid w:val="003361A1"/>
    <w:rsid w:val="003611B8"/>
    <w:rsid w:val="0037154D"/>
    <w:rsid w:val="003A504D"/>
    <w:rsid w:val="003A592D"/>
    <w:rsid w:val="003B3DDC"/>
    <w:rsid w:val="003D3938"/>
    <w:rsid w:val="003F18A9"/>
    <w:rsid w:val="003F4FD8"/>
    <w:rsid w:val="004045E5"/>
    <w:rsid w:val="00421496"/>
    <w:rsid w:val="004251AC"/>
    <w:rsid w:val="0044367C"/>
    <w:rsid w:val="00453803"/>
    <w:rsid w:val="004732A8"/>
    <w:rsid w:val="00477697"/>
    <w:rsid w:val="00500564"/>
    <w:rsid w:val="00514EF5"/>
    <w:rsid w:val="005652B9"/>
    <w:rsid w:val="005B007C"/>
    <w:rsid w:val="005E5B15"/>
    <w:rsid w:val="0062123A"/>
    <w:rsid w:val="00656440"/>
    <w:rsid w:val="006676A1"/>
    <w:rsid w:val="00673093"/>
    <w:rsid w:val="006B2C09"/>
    <w:rsid w:val="006E2D42"/>
    <w:rsid w:val="006E3D45"/>
    <w:rsid w:val="006E47ED"/>
    <w:rsid w:val="00733159"/>
    <w:rsid w:val="0074206B"/>
    <w:rsid w:val="00747893"/>
    <w:rsid w:val="00780BF8"/>
    <w:rsid w:val="007813DC"/>
    <w:rsid w:val="00796B1F"/>
    <w:rsid w:val="007F525E"/>
    <w:rsid w:val="00806D18"/>
    <w:rsid w:val="008201F2"/>
    <w:rsid w:val="0083044C"/>
    <w:rsid w:val="008426AB"/>
    <w:rsid w:val="0085182D"/>
    <w:rsid w:val="00863AA7"/>
    <w:rsid w:val="008709F5"/>
    <w:rsid w:val="00877A91"/>
    <w:rsid w:val="008B721A"/>
    <w:rsid w:val="008D262C"/>
    <w:rsid w:val="008E3921"/>
    <w:rsid w:val="00911148"/>
    <w:rsid w:val="00925552"/>
    <w:rsid w:val="0094511B"/>
    <w:rsid w:val="009469B5"/>
    <w:rsid w:val="00947471"/>
    <w:rsid w:val="0096116C"/>
    <w:rsid w:val="009808E4"/>
    <w:rsid w:val="00991A53"/>
    <w:rsid w:val="00A60160"/>
    <w:rsid w:val="00A71DA8"/>
    <w:rsid w:val="00A97D40"/>
    <w:rsid w:val="00AF3A6B"/>
    <w:rsid w:val="00AF5FB0"/>
    <w:rsid w:val="00B10630"/>
    <w:rsid w:val="00B3647A"/>
    <w:rsid w:val="00B74BA4"/>
    <w:rsid w:val="00B8476B"/>
    <w:rsid w:val="00BB7D10"/>
    <w:rsid w:val="00BD3BEE"/>
    <w:rsid w:val="00BE15BA"/>
    <w:rsid w:val="00BE3584"/>
    <w:rsid w:val="00BE6E05"/>
    <w:rsid w:val="00BF3658"/>
    <w:rsid w:val="00C03322"/>
    <w:rsid w:val="00C04F2A"/>
    <w:rsid w:val="00C453B9"/>
    <w:rsid w:val="00CB0D1D"/>
    <w:rsid w:val="00CC24B6"/>
    <w:rsid w:val="00CC6558"/>
    <w:rsid w:val="00CD5D33"/>
    <w:rsid w:val="00CE11A8"/>
    <w:rsid w:val="00D0268F"/>
    <w:rsid w:val="00D056B2"/>
    <w:rsid w:val="00D0664A"/>
    <w:rsid w:val="00D0748E"/>
    <w:rsid w:val="00D30F1D"/>
    <w:rsid w:val="00D71A8B"/>
    <w:rsid w:val="00DA0DE0"/>
    <w:rsid w:val="00DD0202"/>
    <w:rsid w:val="00E0645C"/>
    <w:rsid w:val="00E41759"/>
    <w:rsid w:val="00E45B8A"/>
    <w:rsid w:val="00E55D74"/>
    <w:rsid w:val="00E73EA4"/>
    <w:rsid w:val="00E76EAD"/>
    <w:rsid w:val="00E81234"/>
    <w:rsid w:val="00EA120D"/>
    <w:rsid w:val="00EA49C3"/>
    <w:rsid w:val="00EC6884"/>
    <w:rsid w:val="00EE0D42"/>
    <w:rsid w:val="00EF541D"/>
    <w:rsid w:val="00F00830"/>
    <w:rsid w:val="00F06936"/>
    <w:rsid w:val="00F14789"/>
    <w:rsid w:val="00F30107"/>
    <w:rsid w:val="00F5441F"/>
    <w:rsid w:val="00F61360"/>
    <w:rsid w:val="00F716FF"/>
    <w:rsid w:val="00FC538A"/>
    <w:rsid w:val="00FC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D115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8589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89E"/>
    <w:pPr>
      <w:keepNext/>
      <w:keepLines/>
      <w:pBdr>
        <w:bottom w:val="single" w:sz="4" w:space="2" w:color="ED7D31" w:themeColor="accent2"/>
      </w:pBdr>
      <w:spacing w:before="240" w:after="240" w:line="240" w:lineRule="auto"/>
      <w:outlineLvl w:val="0"/>
    </w:pPr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BE358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E358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E358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E358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E358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E358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E358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E358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8589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BE358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858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ListParagraph">
    <w:name w:val="List Paragraph"/>
    <w:basedOn w:val="Normal"/>
    <w:uiPriority w:val="34"/>
    <w:semiHidden/>
    <w:rsid w:val="00877A91"/>
    <w:pPr>
      <w:ind w:left="720"/>
      <w:contextualSpacing/>
    </w:pPr>
  </w:style>
  <w:style w:type="numbering" w:customStyle="1" w:styleId="Style1">
    <w:name w:val="Style1"/>
    <w:uiPriority w:val="99"/>
    <w:rsid w:val="006676A1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8589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customStyle="1" w:styleId="Address3">
    <w:name w:val="Address 3"/>
    <w:basedOn w:val="Subtitle"/>
    <w:link w:val="Address3Char"/>
    <w:semiHidden/>
    <w:rsid w:val="00CD5D33"/>
    <w:pPr>
      <w:spacing w:after="0"/>
      <w:jc w:val="center"/>
    </w:pPr>
    <w:rPr>
      <w:rFonts w:ascii="Century Gothic" w:hAnsi="Century Gothic"/>
      <w:color w:val="ED7D31" w:themeColor="accent2"/>
    </w:rPr>
  </w:style>
  <w:style w:type="character" w:customStyle="1" w:styleId="Address3Char">
    <w:name w:val="Address 3 Char"/>
    <w:basedOn w:val="SubtitleChar"/>
    <w:link w:val="Address3"/>
    <w:semiHidden/>
    <w:rsid w:val="00260C67"/>
    <w:rPr>
      <w:rFonts w:ascii="Century Gothic" w:hAnsi="Century Gothic"/>
      <w:caps/>
      <w:color w:val="ED7D31" w:themeColor="accent2"/>
      <w:spacing w:val="2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BE358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8589E"/>
    <w:rPr>
      <w:caps/>
      <w:color w:val="404040" w:themeColor="text1" w:themeTint="BF"/>
      <w:spacing w:val="2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74BA4"/>
    <w:pPr>
      <w:spacing w:before="100" w:beforeAutospacing="1" w:after="100" w:afterAutospacing="1"/>
    </w:pPr>
    <w:rPr>
      <w:rFonts w:ascii="Times New Roman" w:hAnsi="Times New Roman"/>
      <w:sz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08589E"/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89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89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89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89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89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89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358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semiHidden/>
    <w:rsid w:val="00BE3584"/>
    <w:rPr>
      <w:b/>
      <w:bCs/>
    </w:rPr>
  </w:style>
  <w:style w:type="character" w:styleId="Emphasis">
    <w:name w:val="Emphasis"/>
    <w:basedOn w:val="DefaultParagraphFont"/>
    <w:uiPriority w:val="20"/>
    <w:semiHidden/>
    <w:rsid w:val="00BE3584"/>
    <w:rPr>
      <w:i/>
      <w:iCs/>
      <w:color w:val="000000" w:themeColor="text1"/>
    </w:rPr>
  </w:style>
  <w:style w:type="paragraph" w:styleId="NoSpacing">
    <w:name w:val="No Spacing"/>
    <w:uiPriority w:val="1"/>
    <w:qFormat/>
    <w:rsid w:val="00BE358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B3DDC"/>
    <w:pPr>
      <w:spacing w:after="0" w:line="240" w:lineRule="auto"/>
      <w:jc w:val="center"/>
    </w:pPr>
    <w:rPr>
      <w:rFonts w:asciiTheme="majorHAnsi" w:hAnsiTheme="majorHAnsi"/>
      <w:b/>
      <w:noProof/>
      <w:color w:val="FFFFFF" w:themeColor="background1"/>
      <w:sz w:val="44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3B3DDC"/>
    <w:rPr>
      <w:rFonts w:asciiTheme="majorHAnsi" w:hAnsiTheme="majorHAnsi"/>
      <w:b/>
      <w:noProof/>
      <w:color w:val="FFFFFF" w:themeColor="background1"/>
      <w:sz w:val="44"/>
      <w:szCs w:val="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E3584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60C6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BE358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semiHidden/>
    <w:rsid w:val="00BE3584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semiHidden/>
    <w:rsid w:val="00BE358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BE358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semiHidden/>
    <w:rsid w:val="00BE358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3584"/>
    <w:pPr>
      <w:outlineLvl w:val="9"/>
    </w:pPr>
  </w:style>
  <w:style w:type="paragraph" w:styleId="Header">
    <w:name w:val="header"/>
    <w:basedOn w:val="Normal"/>
    <w:link w:val="Head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styleId="Hashtag">
    <w:name w:val="Hashtag"/>
    <w:basedOn w:val="DefaultParagraphFont"/>
    <w:uiPriority w:val="99"/>
    <w:semiHidden/>
    <w:rsid w:val="00260C6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rsid w:val="00260C67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589E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89E"/>
    <w:rPr>
      <w:sz w:val="22"/>
    </w:rPr>
  </w:style>
  <w:style w:type="paragraph" w:customStyle="1" w:styleId="Heading1Alt">
    <w:name w:val="Heading 1 Alt"/>
    <w:basedOn w:val="Normal"/>
    <w:next w:val="Normal"/>
    <w:qFormat/>
    <w:rsid w:val="0008589E"/>
    <w:pPr>
      <w:pBdr>
        <w:bottom w:val="single" w:sz="4" w:space="2" w:color="FFFFFF" w:themeColor="background1"/>
      </w:pBdr>
      <w:spacing w:before="240" w:after="240" w:line="240" w:lineRule="auto"/>
    </w:pPr>
    <w:rPr>
      <w:rFonts w:asciiTheme="majorHAnsi" w:hAnsiTheme="majorHAnsi"/>
      <w:b/>
      <w:caps/>
      <w:color w:val="FFFFFF" w:themeColor="background1"/>
      <w:sz w:val="40"/>
    </w:rPr>
  </w:style>
  <w:style w:type="paragraph" w:styleId="ListNumber">
    <w:name w:val="List Number"/>
    <w:basedOn w:val="Normal"/>
    <w:uiPriority w:val="99"/>
    <w:rsid w:val="0008589E"/>
    <w:pPr>
      <w:numPr>
        <w:numId w:val="10"/>
      </w:numPr>
      <w:spacing w:before="120" w:after="120" w:line="240" w:lineRule="auto"/>
    </w:pPr>
    <w:rPr>
      <w:noProof/>
      <w:color w:val="FFFFFF" w:themeColor="background1"/>
    </w:rPr>
  </w:style>
  <w:style w:type="paragraph" w:customStyle="1" w:styleId="NormalonDarkBackground">
    <w:name w:val="Normal on Dark Background"/>
    <w:basedOn w:val="Normal"/>
    <w:qFormat/>
    <w:rsid w:val="0008589E"/>
    <w:rPr>
      <w:rFonts w:cs="Arial"/>
      <w:noProof/>
      <w:color w:val="FFFFFF" w:themeColor="background1"/>
      <w:szCs w:val="22"/>
    </w:rPr>
  </w:style>
  <w:style w:type="character" w:styleId="PlaceholderText">
    <w:name w:val="Placeholder Text"/>
    <w:basedOn w:val="DefaultParagraphFont"/>
    <w:uiPriority w:val="99"/>
    <w:semiHidden/>
    <w:rsid w:val="00D71A8B"/>
    <w:rPr>
      <w:color w:val="808080"/>
    </w:rPr>
  </w:style>
  <w:style w:type="paragraph" w:customStyle="1" w:styleId="ContactInfo">
    <w:name w:val="Contact Info"/>
    <w:basedOn w:val="Normal"/>
    <w:qFormat/>
    <w:rsid w:val="00F5441F"/>
    <w:pPr>
      <w:spacing w:after="0" w:line="240" w:lineRule="auto"/>
    </w:pPr>
    <w:rPr>
      <w:rFonts w:asciiTheme="majorHAnsi" w:hAnsiTheme="majorHAnsi"/>
      <w:b/>
      <w:caps/>
      <w:color w:val="44546A" w:themeColor="text2"/>
      <w:sz w:val="24"/>
      <w:szCs w:val="24"/>
    </w:rPr>
  </w:style>
  <w:style w:type="paragraph" w:customStyle="1" w:styleId="Heading1SpaceAbove">
    <w:name w:val="Heading 1 Space Above"/>
    <w:basedOn w:val="Heading1"/>
    <w:qFormat/>
    <w:rsid w:val="00B8476B"/>
    <w:pPr>
      <w:spacing w:before="2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4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yla%20Heydon\AppData\Roaming\Microsoft\Templates\Architecture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5587D21C2E470FA91E12F5C9463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28BF5-98E0-45C9-A019-3C92122F09C6}"/>
      </w:docPartPr>
      <w:docPartBody>
        <w:p w:rsidR="00000000" w:rsidRDefault="00A76EEE">
          <w:pPr>
            <w:pStyle w:val="5C5587D21C2E470FA91E12F5C94635B0"/>
          </w:pPr>
          <w:r w:rsidRPr="00F5441F">
            <w:rPr>
              <w:rStyle w:val="PlaceholderText"/>
            </w:rPr>
            <w:t>Website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MinchoE">
    <w:charset w:val="80"/>
    <w:family w:val="modern"/>
    <w:pitch w:val="fixed"/>
    <w:sig w:usb0="E00002FF" w:usb1="2AC7EDFE" w:usb2="00000012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13362"/>
    <w:multiLevelType w:val="multilevel"/>
    <w:tmpl w:val="9930420C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EE"/>
    <w:rsid w:val="00A7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3A16CD2AB54911AEFFB84F647D5D94">
    <w:name w:val="BF3A16CD2AB54911AEFFB84F647D5D94"/>
  </w:style>
  <w:style w:type="paragraph" w:customStyle="1" w:styleId="EE047667FD8B4988A5165E7A7397BB08">
    <w:name w:val="EE047667FD8B4988A5165E7A7397BB08"/>
  </w:style>
  <w:style w:type="paragraph" w:customStyle="1" w:styleId="542FD92EEF6D49739EA0865A46B0A606">
    <w:name w:val="542FD92EEF6D49739EA0865A46B0A60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52CB88E33FF45448035D97ABA00AF25">
    <w:name w:val="D52CB88E33FF45448035D97ABA00AF25"/>
  </w:style>
  <w:style w:type="paragraph" w:customStyle="1" w:styleId="E272212ABF9F4AEDB87AF9588F38DDB9">
    <w:name w:val="E272212ABF9F4AEDB87AF9588F38DDB9"/>
  </w:style>
  <w:style w:type="paragraph" w:customStyle="1" w:styleId="E165D5D7814644CE94D743ADA311512A">
    <w:name w:val="E165D5D7814644CE94D743ADA311512A"/>
  </w:style>
  <w:style w:type="paragraph" w:customStyle="1" w:styleId="5C5587D21C2E470FA91E12F5C94635B0">
    <w:name w:val="5C5587D21C2E470FA91E12F5C94635B0"/>
  </w:style>
  <w:style w:type="paragraph" w:customStyle="1" w:styleId="2E94B64EFD8647ADAB6D06131415FBE9">
    <w:name w:val="2E94B64EFD8647ADAB6D06131415FBE9"/>
  </w:style>
  <w:style w:type="paragraph" w:customStyle="1" w:styleId="B38DF7E48EFB4E71AA56CE9FBF0F71D0">
    <w:name w:val="B38DF7E48EFB4E71AA56CE9FBF0F71D0"/>
  </w:style>
  <w:style w:type="paragraph" w:customStyle="1" w:styleId="E73DED2AFF4B433FADAA84F8DB9B8D85">
    <w:name w:val="E73DED2AFF4B433FADAA84F8DB9B8D85"/>
  </w:style>
  <w:style w:type="paragraph" w:customStyle="1" w:styleId="6BCD9ED24A2C44419AE4887892696AF7">
    <w:name w:val="6BCD9ED24A2C44419AE4887892696AF7"/>
  </w:style>
  <w:style w:type="paragraph" w:styleId="ListNumber">
    <w:name w:val="List Number"/>
    <w:basedOn w:val="Normal"/>
    <w:uiPriority w:val="99"/>
    <w:pPr>
      <w:numPr>
        <w:numId w:val="1"/>
      </w:numPr>
      <w:spacing w:before="120" w:after="120" w:line="240" w:lineRule="auto"/>
    </w:pPr>
    <w:rPr>
      <w:noProof/>
      <w:color w:val="FFFFFF" w:themeColor="background1"/>
      <w:szCs w:val="21"/>
    </w:rPr>
  </w:style>
  <w:style w:type="paragraph" w:customStyle="1" w:styleId="NormalonDarkBackground">
    <w:name w:val="Normal on Dark Background"/>
    <w:basedOn w:val="Normal"/>
    <w:qFormat/>
    <w:pPr>
      <w:spacing w:line="276" w:lineRule="auto"/>
    </w:pPr>
    <w:rPr>
      <w:rFonts w:cs="Arial"/>
      <w:noProof/>
      <w:color w:val="FFFFFF" w:themeColor="background1"/>
    </w:rPr>
  </w:style>
  <w:style w:type="paragraph" w:customStyle="1" w:styleId="485FC567BA6F46199187FE9393044DE3">
    <w:name w:val="485FC567BA6F46199187FE9393044DE3"/>
  </w:style>
  <w:style w:type="paragraph" w:customStyle="1" w:styleId="08A1ACAB6D3841A48A2E3917662E78CA">
    <w:name w:val="08A1ACAB6D3841A48A2E3917662E78CA"/>
  </w:style>
  <w:style w:type="paragraph" w:customStyle="1" w:styleId="BF50B9600F444CDBBBABECF5A316E2DB">
    <w:name w:val="BF50B9600F444CDBBBABECF5A316E2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 Light-Constantia">
      <a:majorFont>
        <a:latin typeface="Calibri Light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D6E1E8A-33A8-4804-AF88-5F18417EA37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852C8FDD-3273-49CD-877B-C2E4B3FF4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0E948-AE20-48A2-A376-73B07D642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F8F95D-DDED-4DC4-B314-701F082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Architecture brochure</Template>
  <TotalTime>0</TotalTime>
  <Pages>2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2020-03-28T20:05:00Z</dcterms:created>
  <dcterms:modified xsi:type="dcterms:W3CDTF">2020-03-29T00:25:00Z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